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CA65A" w14:textId="77777777" w:rsidR="00416FF1" w:rsidRPr="001B43D2" w:rsidRDefault="00416FF1" w:rsidP="00642F01">
      <w:pPr>
        <w:rPr>
          <w:sz w:val="18"/>
          <w:szCs w:val="18"/>
        </w:rPr>
      </w:pPr>
      <w:r w:rsidRPr="001B43D2">
        <w:rPr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6F134" wp14:editId="5090225E">
                <wp:simplePos x="0" y="0"/>
                <wp:positionH relativeFrom="column">
                  <wp:posOffset>-290195</wp:posOffset>
                </wp:positionH>
                <wp:positionV relativeFrom="paragraph">
                  <wp:posOffset>278952</wp:posOffset>
                </wp:positionV>
                <wp:extent cx="3895725" cy="1494118"/>
                <wp:effectExtent l="0" t="0" r="952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94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C6AC7" w14:textId="756F7108" w:rsidR="00416FF1" w:rsidRPr="000A3DA9" w:rsidRDefault="00416FF1">
                            <w:pPr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</w:pPr>
                            <w:r w:rsidRPr="000A3DA9"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  <w:t>Kr</w:t>
                            </w:r>
                            <w:r w:rsidR="000A3DA9"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  <w:t>o</w:t>
                            </w:r>
                            <w:r w:rsidRPr="000A3DA9"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  <w:t>. Kath. Mission-</w:t>
                            </w:r>
                            <w:r w:rsidR="005C1AB0"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5C1AB0"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  <w:t>Altenderner</w:t>
                            </w:r>
                            <w:proofErr w:type="spellEnd"/>
                            <w:r w:rsidR="005C1AB0"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  <w:t>-Str. 67 – 44329</w:t>
                            </w:r>
                            <w:r w:rsidRPr="000A3DA9">
                              <w:rPr>
                                <w:rFonts w:ascii="Bembo Std" w:hAnsi="Bembo Std"/>
                                <w:sz w:val="16"/>
                                <w:szCs w:val="16"/>
                              </w:rPr>
                              <w:t xml:space="preserve"> Dortmund</w:t>
                            </w:r>
                          </w:p>
                          <w:p w14:paraId="40A92A63" w14:textId="0BB129EE" w:rsidR="00416FF1" w:rsidRDefault="002B0606">
                            <w:pPr>
                              <w:rPr>
                                <w:rFonts w:ascii="Bembo Std Semibold" w:hAnsi="Bembo Std Semibold"/>
                              </w:rPr>
                            </w:pPr>
                            <w:proofErr w:type="spellStart"/>
                            <w:r>
                              <w:rPr>
                                <w:rFonts w:ascii="Bembo Std Semibold" w:hAnsi="Bembo Std Semibold"/>
                              </w:rPr>
                              <w:t>Prva</w:t>
                            </w:r>
                            <w:proofErr w:type="spellEnd"/>
                            <w:r>
                              <w:rPr>
                                <w:rFonts w:ascii="Bembo Std Semibold" w:hAnsi="Bembo Std Semibol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mbo Std Semibold" w:hAnsi="Bembo Std Semibold"/>
                              </w:rPr>
                              <w:t>pricest</w:t>
                            </w:r>
                            <w:proofErr w:type="spellEnd"/>
                            <w:r w:rsidR="00D22F58">
                              <w:rPr>
                                <w:rFonts w:ascii="Bembo Std Semibold" w:hAnsi="Bembo Std Semibold"/>
                              </w:rPr>
                              <w:t xml:space="preserve"> </w:t>
                            </w:r>
                            <w:r w:rsidR="00FF22C9">
                              <w:rPr>
                                <w:rFonts w:ascii="Bembo Std Semibold" w:hAnsi="Bembo Std Semibold"/>
                              </w:rPr>
                              <w:t xml:space="preserve">– </w:t>
                            </w:r>
                            <w:proofErr w:type="spellStart"/>
                            <w:r w:rsidR="00FF22C9">
                              <w:rPr>
                                <w:rFonts w:ascii="Bembo Std Semibold" w:hAnsi="Bembo Std Semibold"/>
                              </w:rPr>
                              <w:t>prijavnica</w:t>
                            </w:r>
                            <w:proofErr w:type="spellEnd"/>
                          </w:p>
                          <w:p w14:paraId="24181156" w14:textId="01A72129" w:rsidR="00FF22C9" w:rsidRPr="00FF22C9" w:rsidRDefault="00FF22C9">
                            <w:pPr>
                              <w:rPr>
                                <w:rFonts w:ascii="Bembo Std Semibold" w:hAnsi="Bembo Std Semibold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F22C9">
                              <w:rPr>
                                <w:rFonts w:ascii="Bembo Std Semibold" w:hAnsi="Bembo Std Semibold"/>
                                <w:sz w:val="16"/>
                                <w:szCs w:val="16"/>
                              </w:rPr>
                              <w:t>ispunja</w:t>
                            </w:r>
                            <w:proofErr w:type="spellEnd"/>
                            <w:r w:rsidRPr="00FF22C9">
                              <w:rPr>
                                <w:rFonts w:ascii="Bembo Std Semibold" w:hAnsi="Bembo Std Semibold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F22C9">
                              <w:rPr>
                                <w:rFonts w:ascii="Bembo Std Semibold" w:hAnsi="Bembo Std Semibold"/>
                                <w:sz w:val="16"/>
                                <w:szCs w:val="16"/>
                              </w:rPr>
                              <w:t>roditelj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6F13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2.85pt;margin-top:21.95pt;width:306.75pt;height:1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" stroked="f">
                <v:textbox>
                  <w:txbxContent>
                    <w:p w14:paraId="5A4C6AC7" w14:textId="756F7108" w:rsidR="00416FF1" w:rsidRPr="000A3DA9" w:rsidRDefault="00416FF1">
                      <w:pPr>
                        <w:rPr>
                          <w:rFonts w:ascii="Bembo Std" w:hAnsi="Bembo Std"/>
                          <w:sz w:val="16"/>
                          <w:szCs w:val="16"/>
                        </w:rPr>
                      </w:pPr>
                      <w:r w:rsidRPr="000A3DA9">
                        <w:rPr>
                          <w:rFonts w:ascii="Bembo Std" w:hAnsi="Bembo Std"/>
                          <w:sz w:val="16"/>
                          <w:szCs w:val="16"/>
                        </w:rPr>
                        <w:t>Kr</w:t>
                      </w:r>
                      <w:r w:rsidR="000A3DA9">
                        <w:rPr>
                          <w:rFonts w:ascii="Bembo Std" w:hAnsi="Bembo Std"/>
                          <w:sz w:val="16"/>
                          <w:szCs w:val="16"/>
                        </w:rPr>
                        <w:t>o</w:t>
                      </w:r>
                      <w:r w:rsidRPr="000A3DA9">
                        <w:rPr>
                          <w:rFonts w:ascii="Bembo Std" w:hAnsi="Bembo Std"/>
                          <w:sz w:val="16"/>
                          <w:szCs w:val="16"/>
                        </w:rPr>
                        <w:t>. Kath. Mission-</w:t>
                      </w:r>
                      <w:r w:rsidR="005C1AB0">
                        <w:rPr>
                          <w:rFonts w:ascii="Bembo Std" w:hAnsi="Bembo Std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5C1AB0">
                        <w:rPr>
                          <w:rFonts w:ascii="Bembo Std" w:hAnsi="Bembo Std"/>
                          <w:sz w:val="16"/>
                          <w:szCs w:val="16"/>
                        </w:rPr>
                        <w:t>Altenderner</w:t>
                      </w:r>
                      <w:proofErr w:type="spellEnd"/>
                      <w:r w:rsidR="005C1AB0">
                        <w:rPr>
                          <w:rFonts w:ascii="Bembo Std" w:hAnsi="Bembo Std"/>
                          <w:sz w:val="16"/>
                          <w:szCs w:val="16"/>
                        </w:rPr>
                        <w:t>-Str. 67 – 44329</w:t>
                      </w:r>
                      <w:r w:rsidRPr="000A3DA9">
                        <w:rPr>
                          <w:rFonts w:ascii="Bembo Std" w:hAnsi="Bembo Std"/>
                          <w:sz w:val="16"/>
                          <w:szCs w:val="16"/>
                        </w:rPr>
                        <w:t xml:space="preserve"> Dortmund</w:t>
                      </w:r>
                    </w:p>
                    <w:p w14:paraId="40A92A63" w14:textId="0BB129EE" w:rsidR="00416FF1" w:rsidRDefault="002B0606">
                      <w:pPr>
                        <w:rPr>
                          <w:rFonts w:ascii="Bembo Std Semibold" w:hAnsi="Bembo Std Semibold"/>
                        </w:rPr>
                      </w:pPr>
                      <w:proofErr w:type="spellStart"/>
                      <w:r>
                        <w:rPr>
                          <w:rFonts w:ascii="Bembo Std Semibold" w:hAnsi="Bembo Std Semibold"/>
                        </w:rPr>
                        <w:t>Prva</w:t>
                      </w:r>
                      <w:proofErr w:type="spellEnd"/>
                      <w:r>
                        <w:rPr>
                          <w:rFonts w:ascii="Bembo Std Semibold" w:hAnsi="Bembo Std Semibol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mbo Std Semibold" w:hAnsi="Bembo Std Semibold"/>
                        </w:rPr>
                        <w:t>pricest</w:t>
                      </w:r>
                      <w:proofErr w:type="spellEnd"/>
                      <w:r w:rsidR="00D22F58">
                        <w:rPr>
                          <w:rFonts w:ascii="Bembo Std Semibold" w:hAnsi="Bembo Std Semibold"/>
                        </w:rPr>
                        <w:t xml:space="preserve"> </w:t>
                      </w:r>
                      <w:r w:rsidR="00FF22C9">
                        <w:rPr>
                          <w:rFonts w:ascii="Bembo Std Semibold" w:hAnsi="Bembo Std Semibold"/>
                        </w:rPr>
                        <w:t xml:space="preserve">– </w:t>
                      </w:r>
                      <w:proofErr w:type="spellStart"/>
                      <w:r w:rsidR="00FF22C9">
                        <w:rPr>
                          <w:rFonts w:ascii="Bembo Std Semibold" w:hAnsi="Bembo Std Semibold"/>
                        </w:rPr>
                        <w:t>prijavnica</w:t>
                      </w:r>
                      <w:proofErr w:type="spellEnd"/>
                    </w:p>
                    <w:p w14:paraId="24181156" w14:textId="01A72129" w:rsidR="00FF22C9" w:rsidRPr="00FF22C9" w:rsidRDefault="00FF22C9">
                      <w:pPr>
                        <w:rPr>
                          <w:rFonts w:ascii="Bembo Std Semibold" w:hAnsi="Bembo Std Semibold"/>
                          <w:sz w:val="16"/>
                          <w:szCs w:val="16"/>
                        </w:rPr>
                      </w:pPr>
                      <w:proofErr w:type="spellStart"/>
                      <w:r w:rsidRPr="00FF22C9">
                        <w:rPr>
                          <w:rFonts w:ascii="Bembo Std Semibold" w:hAnsi="Bembo Std Semibold"/>
                          <w:sz w:val="16"/>
                          <w:szCs w:val="16"/>
                        </w:rPr>
                        <w:t>ispunja</w:t>
                      </w:r>
                      <w:proofErr w:type="spellEnd"/>
                      <w:r w:rsidRPr="00FF22C9">
                        <w:rPr>
                          <w:rFonts w:ascii="Bembo Std Semibold" w:hAnsi="Bembo Std Semibold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F22C9">
                        <w:rPr>
                          <w:rFonts w:ascii="Bembo Std Semibold" w:hAnsi="Bembo Std Semibold"/>
                          <w:sz w:val="16"/>
                          <w:szCs w:val="16"/>
                        </w:rPr>
                        <w:t>roditelj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726C355" w14:textId="77777777" w:rsidR="002A48A1" w:rsidRPr="001B43D2" w:rsidRDefault="002A48A1" w:rsidP="00642F01">
      <w:pPr>
        <w:rPr>
          <w:sz w:val="18"/>
          <w:szCs w:val="18"/>
        </w:rPr>
      </w:pPr>
    </w:p>
    <w:p w14:paraId="4520584A" w14:textId="77777777" w:rsidR="00416FF1" w:rsidRPr="001B43D2" w:rsidRDefault="00416FF1" w:rsidP="00642F01">
      <w:pPr>
        <w:rPr>
          <w:sz w:val="18"/>
          <w:szCs w:val="18"/>
        </w:rPr>
      </w:pPr>
    </w:p>
    <w:p w14:paraId="04E7E282" w14:textId="77777777" w:rsidR="00416FF1" w:rsidRPr="001B43D2" w:rsidRDefault="00416FF1" w:rsidP="00642F01">
      <w:pPr>
        <w:rPr>
          <w:sz w:val="18"/>
          <w:szCs w:val="18"/>
        </w:rPr>
      </w:pPr>
    </w:p>
    <w:p w14:paraId="4EE93D9D" w14:textId="77777777" w:rsidR="00416FF1" w:rsidRPr="001B43D2" w:rsidRDefault="00416FF1" w:rsidP="001C1D27">
      <w:pPr>
        <w:jc w:val="right"/>
        <w:rPr>
          <w:sz w:val="18"/>
          <w:szCs w:val="18"/>
        </w:rPr>
      </w:pPr>
    </w:p>
    <w:p w14:paraId="76CD4D09" w14:textId="77777777" w:rsidR="001B43D2" w:rsidRPr="00952D87" w:rsidRDefault="001C1D27" w:rsidP="00357666">
      <w:pPr>
        <w:tabs>
          <w:tab w:val="left" w:pos="2455"/>
        </w:tabs>
      </w:pPr>
      <w:r w:rsidRPr="00952D87">
        <w:rPr>
          <w:rFonts w:ascii="Bembo Std Semibold" w:hAnsi="Bembo Std Semibold"/>
        </w:rPr>
        <w:t xml:space="preserve">Betreff: </w:t>
      </w:r>
      <w:proofErr w:type="spellStart"/>
      <w:r w:rsidR="002B0606" w:rsidRPr="00952D87">
        <w:rPr>
          <w:rFonts w:ascii="Bembo Std Semibold" w:hAnsi="Bembo Std Semibold"/>
        </w:rPr>
        <w:t>Prijavnica</w:t>
      </w:r>
      <w:proofErr w:type="spellEnd"/>
      <w:r w:rsidR="002B0606" w:rsidRPr="00952D87">
        <w:rPr>
          <w:rFonts w:ascii="Bembo Std Semibold" w:hAnsi="Bembo Std Semibold"/>
        </w:rPr>
        <w:t xml:space="preserve"> </w:t>
      </w:r>
      <w:proofErr w:type="spellStart"/>
      <w:r w:rsidR="002B0606" w:rsidRPr="00952D87">
        <w:rPr>
          <w:rFonts w:ascii="Bembo Std Semibold" w:hAnsi="Bembo Std Semibold"/>
        </w:rPr>
        <w:t>za</w:t>
      </w:r>
      <w:proofErr w:type="spellEnd"/>
      <w:r w:rsidR="002B0606" w:rsidRPr="00952D87">
        <w:rPr>
          <w:rFonts w:ascii="Bembo Std Semibold" w:hAnsi="Bembo Std Semibold"/>
        </w:rPr>
        <w:t xml:space="preserve"> </w:t>
      </w:r>
      <w:proofErr w:type="spellStart"/>
      <w:r w:rsidR="002B0606" w:rsidRPr="00952D87">
        <w:rPr>
          <w:rFonts w:ascii="Bembo Std Semibold" w:hAnsi="Bembo Std Semibold"/>
        </w:rPr>
        <w:t>prvu</w:t>
      </w:r>
      <w:proofErr w:type="spellEnd"/>
      <w:r w:rsidR="002B0606" w:rsidRPr="00952D87">
        <w:rPr>
          <w:rFonts w:ascii="Bembo Std Semibold" w:hAnsi="Bembo Std Semibold"/>
        </w:rPr>
        <w:t xml:space="preserve"> </w:t>
      </w:r>
      <w:proofErr w:type="spellStart"/>
      <w:r w:rsidR="002B0606" w:rsidRPr="00952D87">
        <w:rPr>
          <w:rFonts w:ascii="Bembo Std Semibold" w:hAnsi="Bembo Std Semibold"/>
        </w:rPr>
        <w:t>pricest</w:t>
      </w:r>
      <w:proofErr w:type="spellEnd"/>
      <w:r w:rsidR="00DF6F03" w:rsidRPr="00952D87">
        <w:rPr>
          <w:rFonts w:ascii="Bembo Std Semibold" w:hAnsi="Bembo Std Semibold"/>
        </w:rPr>
        <w:t xml:space="preserve"> </w:t>
      </w:r>
    </w:p>
    <w:p w14:paraId="07424E63" w14:textId="671F36C8" w:rsidR="002B0606" w:rsidRPr="00952D87" w:rsidRDefault="002B0606" w:rsidP="00357666">
      <w:pPr>
        <w:tabs>
          <w:tab w:val="left" w:pos="2455"/>
        </w:tabs>
      </w:pPr>
      <w:proofErr w:type="spellStart"/>
      <w:r w:rsidRPr="00952D87">
        <w:rPr>
          <w:rFonts w:ascii="Bembo Std" w:hAnsi="Bembo Std"/>
        </w:rPr>
        <w:t>Ime</w:t>
      </w:r>
      <w:proofErr w:type="spellEnd"/>
      <w:r w:rsidRPr="00952D87">
        <w:rPr>
          <w:rFonts w:ascii="Bembo Std" w:hAnsi="Bembo Std"/>
        </w:rPr>
        <w:t xml:space="preserve"> i </w:t>
      </w:r>
      <w:proofErr w:type="spellStart"/>
      <w:r w:rsidRPr="00952D87">
        <w:rPr>
          <w:rFonts w:ascii="Bembo Std" w:hAnsi="Bembo Std"/>
        </w:rPr>
        <w:t>prezime</w:t>
      </w:r>
      <w:proofErr w:type="spellEnd"/>
      <w:r w:rsidR="00FF22C9" w:rsidRPr="00952D87">
        <w:rPr>
          <w:rFonts w:ascii="Bembo Std" w:hAnsi="Bembo Std"/>
        </w:rPr>
        <w:t>----------------------------------------------------------------------------</w:t>
      </w:r>
      <w:r w:rsidR="00952D87" w:rsidRPr="00952D87">
        <w:rPr>
          <w:rFonts w:ascii="Bembo Std" w:hAnsi="Bembo Std"/>
        </w:rPr>
        <w:t>-------</w:t>
      </w:r>
    </w:p>
    <w:p w14:paraId="15C5E91C" w14:textId="297059D7" w:rsidR="002B0606" w:rsidRPr="00952D87" w:rsidRDefault="002B0606" w:rsidP="001C1D27">
      <w:pPr>
        <w:rPr>
          <w:rFonts w:ascii="Bembo Std" w:hAnsi="Bembo Std"/>
        </w:rPr>
      </w:pPr>
      <w:proofErr w:type="spellStart"/>
      <w:r w:rsidRPr="00952D87">
        <w:rPr>
          <w:rFonts w:ascii="Bembo Std" w:hAnsi="Bembo Std"/>
        </w:rPr>
        <w:t>Adresa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stanovanja</w:t>
      </w:r>
      <w:proofErr w:type="spellEnd"/>
      <w:r w:rsidR="00FF22C9" w:rsidRPr="00952D87">
        <w:rPr>
          <w:rFonts w:ascii="Bembo Std" w:hAnsi="Bembo Std"/>
        </w:rPr>
        <w:t>----------------------------------------------------------------------</w:t>
      </w:r>
      <w:r w:rsidR="00952D87" w:rsidRPr="00952D87">
        <w:rPr>
          <w:rFonts w:ascii="Bembo Std" w:hAnsi="Bembo Std"/>
        </w:rPr>
        <w:t>-----</w:t>
      </w:r>
      <w:r w:rsidR="00952D87">
        <w:rPr>
          <w:rFonts w:ascii="Bembo Std" w:hAnsi="Bembo Std"/>
        </w:rPr>
        <w:t>--</w:t>
      </w:r>
    </w:p>
    <w:p w14:paraId="648C930A" w14:textId="47111485" w:rsidR="002B0606" w:rsidRPr="00952D87" w:rsidRDefault="00FF22C9" w:rsidP="001C1D27">
      <w:pPr>
        <w:rPr>
          <w:rFonts w:ascii="Bembo Std" w:hAnsi="Bembo Std"/>
        </w:rPr>
      </w:pPr>
      <w:proofErr w:type="spellStart"/>
      <w:r w:rsidRPr="00952D87">
        <w:rPr>
          <w:rFonts w:ascii="Bembo Std" w:hAnsi="Bembo Std"/>
        </w:rPr>
        <w:t>Broj</w:t>
      </w:r>
      <w:proofErr w:type="spellEnd"/>
      <w:r w:rsidR="001B43D2" w:rsidRPr="00952D87">
        <w:rPr>
          <w:rFonts w:ascii="Bembo Std" w:hAnsi="Bembo Std"/>
        </w:rPr>
        <w:t xml:space="preserve"> </w:t>
      </w:r>
      <w:proofErr w:type="spellStart"/>
      <w:r w:rsidR="001B43D2" w:rsidRPr="00952D87">
        <w:rPr>
          <w:rFonts w:ascii="Bembo Std" w:hAnsi="Bembo Std"/>
        </w:rPr>
        <w:t>mobite</w:t>
      </w:r>
      <w:r w:rsidRPr="00952D87">
        <w:rPr>
          <w:rFonts w:ascii="Bembo Std" w:hAnsi="Bembo Std"/>
        </w:rPr>
        <w:t>la</w:t>
      </w:r>
      <w:proofErr w:type="spellEnd"/>
      <w:r w:rsidRPr="00952D87">
        <w:rPr>
          <w:rFonts w:ascii="Bembo Std" w:hAnsi="Bembo Std"/>
        </w:rPr>
        <w:t>----------------------------------------------------------------------------</w:t>
      </w:r>
      <w:r w:rsidR="00952D87" w:rsidRPr="00952D87">
        <w:rPr>
          <w:rFonts w:ascii="Bembo Std" w:hAnsi="Bembo Std"/>
        </w:rPr>
        <w:t>-</w:t>
      </w:r>
      <w:r w:rsidR="00952D87">
        <w:rPr>
          <w:rFonts w:ascii="Bembo Std" w:hAnsi="Bembo Std"/>
        </w:rPr>
        <w:t>------</w:t>
      </w:r>
    </w:p>
    <w:p w14:paraId="7FF1C57D" w14:textId="56335CC1" w:rsidR="002B0606" w:rsidRPr="00952D87" w:rsidRDefault="002B0606" w:rsidP="001C1D27">
      <w:pPr>
        <w:rPr>
          <w:rFonts w:ascii="Bembo Std" w:hAnsi="Bembo Std"/>
        </w:rPr>
      </w:pPr>
      <w:r w:rsidRPr="00952D87">
        <w:rPr>
          <w:rFonts w:ascii="Bembo Std" w:hAnsi="Bembo Std"/>
        </w:rPr>
        <w:t xml:space="preserve">Datum i </w:t>
      </w:r>
      <w:proofErr w:type="spellStart"/>
      <w:r w:rsidRPr="00952D87">
        <w:rPr>
          <w:rFonts w:ascii="Bembo Std" w:hAnsi="Bembo Std"/>
        </w:rPr>
        <w:t>zupa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krstenj</w:t>
      </w:r>
      <w:r w:rsidR="00FF22C9" w:rsidRPr="00952D87">
        <w:rPr>
          <w:rFonts w:ascii="Bembo Std" w:hAnsi="Bembo Std"/>
        </w:rPr>
        <w:t>a</w:t>
      </w:r>
      <w:proofErr w:type="spellEnd"/>
      <w:r w:rsidR="00FF22C9" w:rsidRPr="00952D87">
        <w:rPr>
          <w:rFonts w:ascii="Bembo Std" w:hAnsi="Bembo Std"/>
        </w:rPr>
        <w:t>-----------------------------------------------------------------</w:t>
      </w:r>
      <w:r w:rsidR="00952D87" w:rsidRPr="00952D87">
        <w:rPr>
          <w:rFonts w:ascii="Bembo Std" w:hAnsi="Bembo Std"/>
        </w:rPr>
        <w:t>----</w:t>
      </w:r>
      <w:r w:rsidR="00952D87">
        <w:rPr>
          <w:rFonts w:ascii="Bembo Std" w:hAnsi="Bembo Std"/>
        </w:rPr>
        <w:t>----</w:t>
      </w:r>
    </w:p>
    <w:p w14:paraId="79324AF6" w14:textId="0DB646B1" w:rsidR="002B0606" w:rsidRPr="00952D87" w:rsidRDefault="002B0606" w:rsidP="002B0606">
      <w:pPr>
        <w:rPr>
          <w:rFonts w:ascii="Bembo Std" w:hAnsi="Bembo Std"/>
          <w:sz w:val="18"/>
          <w:szCs w:val="18"/>
        </w:rPr>
      </w:pPr>
      <w:r w:rsidRPr="00952D87">
        <w:rPr>
          <w:rFonts w:ascii="Bembo Std" w:hAnsi="Bembo Std"/>
          <w:sz w:val="18"/>
          <w:szCs w:val="18"/>
        </w:rPr>
        <w:t>*</w:t>
      </w:r>
      <w:proofErr w:type="spellStart"/>
      <w:r w:rsidRPr="00952D87">
        <w:rPr>
          <w:rFonts w:ascii="Bembo Std" w:hAnsi="Bembo Std"/>
          <w:sz w:val="18"/>
          <w:szCs w:val="18"/>
        </w:rPr>
        <w:t>oni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koji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nisu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krsteni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u HKM</w:t>
      </w:r>
      <w:r w:rsidR="00BC0042" w:rsidRPr="00952D87">
        <w:rPr>
          <w:rFonts w:ascii="Bembo Std" w:hAnsi="Bembo Std"/>
          <w:sz w:val="18"/>
          <w:szCs w:val="18"/>
        </w:rPr>
        <w:t xml:space="preserve"> Dortmund </w:t>
      </w:r>
      <w:proofErr w:type="spellStart"/>
      <w:r w:rsidR="00BC0042" w:rsidRPr="00952D87">
        <w:rPr>
          <w:rFonts w:ascii="Bembo Std" w:hAnsi="Bembo Std"/>
          <w:sz w:val="18"/>
          <w:szCs w:val="18"/>
        </w:rPr>
        <w:t>trebaju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donijeti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krsni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list</w:t>
      </w:r>
      <w:proofErr w:type="spellEnd"/>
    </w:p>
    <w:p w14:paraId="60FB637E" w14:textId="676BD7BB" w:rsidR="00EB7C9E" w:rsidRPr="00952D87" w:rsidRDefault="00EF2882" w:rsidP="00DF6F03">
      <w:pPr>
        <w:rPr>
          <w:rFonts w:ascii="Bembo Std" w:hAnsi="Bembo Std"/>
        </w:rPr>
      </w:pPr>
      <w:proofErr w:type="spellStart"/>
      <w:r>
        <w:rPr>
          <w:rFonts w:ascii="Bembo Std" w:hAnsi="Bembo Std"/>
        </w:rPr>
        <w:t>Taksa</w:t>
      </w:r>
      <w:proofErr w:type="spellEnd"/>
      <w:r w:rsidR="00FF22C9" w:rsidRPr="00952D87">
        <w:rPr>
          <w:rFonts w:ascii="Bembo Std" w:hAnsi="Bembo Std"/>
        </w:rPr>
        <w:t xml:space="preserve"> </w:t>
      </w:r>
      <w:r w:rsidR="00D22F58" w:rsidRPr="00952D87">
        <w:rPr>
          <w:rFonts w:ascii="Bembo Std" w:hAnsi="Bembo Std"/>
        </w:rPr>
        <w:t>/</w:t>
      </w:r>
      <w:proofErr w:type="spellStart"/>
      <w:r w:rsidR="00DF6F03" w:rsidRPr="00952D87">
        <w:rPr>
          <w:rFonts w:ascii="Bembo Std" w:hAnsi="Bembo Std"/>
        </w:rPr>
        <w:t>molitvenik</w:t>
      </w:r>
      <w:proofErr w:type="spellEnd"/>
      <w:r w:rsidR="00DF6F03" w:rsidRPr="00952D87">
        <w:rPr>
          <w:rFonts w:ascii="Bembo Std" w:hAnsi="Bembo Std"/>
        </w:rPr>
        <w:t xml:space="preserve"> </w:t>
      </w:r>
      <w:proofErr w:type="spellStart"/>
      <w:r w:rsidR="00DF6F03" w:rsidRPr="00952D87">
        <w:rPr>
          <w:rFonts w:ascii="Bembo Std" w:hAnsi="Bembo Std"/>
        </w:rPr>
        <w:t>krunica</w:t>
      </w:r>
      <w:proofErr w:type="spellEnd"/>
      <w:r w:rsidR="00DF6F03" w:rsidRPr="00952D87">
        <w:rPr>
          <w:rFonts w:ascii="Bembo Std" w:hAnsi="Bembo Std"/>
        </w:rPr>
        <w:t xml:space="preserve"> </w:t>
      </w:r>
      <w:proofErr w:type="spellStart"/>
      <w:r w:rsidR="00DF6F03" w:rsidRPr="00952D87">
        <w:rPr>
          <w:rFonts w:ascii="Bembo Std" w:hAnsi="Bembo Std"/>
        </w:rPr>
        <w:t>uspomena</w:t>
      </w:r>
      <w:proofErr w:type="spellEnd"/>
      <w:r w:rsidR="00DF6F03" w:rsidRPr="00952D87">
        <w:rPr>
          <w:rFonts w:ascii="Bembo Std" w:hAnsi="Bembo Std"/>
        </w:rPr>
        <w:t xml:space="preserve"> </w:t>
      </w:r>
      <w:proofErr w:type="spellStart"/>
      <w:r w:rsidR="00DF6F03" w:rsidRPr="00952D87">
        <w:rPr>
          <w:rFonts w:ascii="Bembo Std" w:hAnsi="Bembo Std"/>
        </w:rPr>
        <w:t>uredenje</w:t>
      </w:r>
      <w:proofErr w:type="spellEnd"/>
      <w:r w:rsidR="00DF6F03" w:rsidRPr="00952D87">
        <w:rPr>
          <w:rFonts w:ascii="Bembo Std" w:hAnsi="Bembo Std"/>
        </w:rPr>
        <w:t xml:space="preserve"> </w:t>
      </w:r>
      <w:proofErr w:type="spellStart"/>
      <w:r w:rsidR="00DF6F03" w:rsidRPr="00952D87">
        <w:rPr>
          <w:rFonts w:ascii="Bembo Std" w:hAnsi="Bembo Std"/>
        </w:rPr>
        <w:t>crkve</w:t>
      </w:r>
      <w:proofErr w:type="spellEnd"/>
      <w:r w:rsidR="00FF22C9" w:rsidRPr="00952D87">
        <w:rPr>
          <w:rFonts w:ascii="Bembo Std" w:hAnsi="Bembo Std"/>
        </w:rPr>
        <w:t xml:space="preserve"> </w:t>
      </w:r>
      <w:proofErr w:type="spellStart"/>
      <w:r w:rsidR="00FF22C9" w:rsidRPr="00952D87">
        <w:rPr>
          <w:rFonts w:ascii="Bembo Std" w:hAnsi="Bembo Std"/>
        </w:rPr>
        <w:t>odrzavanje</w:t>
      </w:r>
      <w:proofErr w:type="spellEnd"/>
      <w:r w:rsidR="00FF22C9" w:rsidRPr="00952D87">
        <w:rPr>
          <w:rFonts w:ascii="Bembo Std" w:hAnsi="Bembo Std"/>
        </w:rPr>
        <w:t xml:space="preserve"> </w:t>
      </w:r>
      <w:proofErr w:type="spellStart"/>
      <w:r w:rsidR="00FF22C9" w:rsidRPr="00952D87">
        <w:rPr>
          <w:rFonts w:ascii="Bembo Std" w:hAnsi="Bembo Std"/>
        </w:rPr>
        <w:t>haljinica</w:t>
      </w:r>
      <w:proofErr w:type="spellEnd"/>
      <w:r w:rsidR="00D22F58" w:rsidRPr="00952D87">
        <w:rPr>
          <w:rFonts w:ascii="Bembo Std" w:hAnsi="Bembo Std"/>
        </w:rPr>
        <w:t>/</w:t>
      </w:r>
      <w:r>
        <w:rPr>
          <w:rFonts w:ascii="Bembo Std" w:hAnsi="Bembo Std"/>
        </w:rPr>
        <w:t xml:space="preserve"> 35 €</w:t>
      </w:r>
    </w:p>
    <w:p w14:paraId="2724C7F8" w14:textId="59D749AC" w:rsidR="00EB7C9E" w:rsidRPr="00952D87" w:rsidRDefault="00466642" w:rsidP="00DF6F03">
      <w:pPr>
        <w:rPr>
          <w:rFonts w:ascii="Bembo Std" w:hAnsi="Bembo Std"/>
          <w:sz w:val="18"/>
          <w:szCs w:val="18"/>
        </w:rPr>
      </w:pPr>
      <w:r w:rsidRPr="00952D87">
        <w:rPr>
          <w:rFonts w:ascii="Bembo Std" w:hAnsi="Bembo Std"/>
          <w:sz w:val="18"/>
          <w:szCs w:val="18"/>
        </w:rPr>
        <w:t>*</w:t>
      </w:r>
      <w:proofErr w:type="spellStart"/>
      <w:r w:rsidRPr="00952D87">
        <w:rPr>
          <w:rFonts w:ascii="Bembo Std" w:hAnsi="Bembo Std"/>
          <w:sz w:val="18"/>
          <w:szCs w:val="18"/>
        </w:rPr>
        <w:t>molitvenike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podijeliti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na </w:t>
      </w:r>
      <w:proofErr w:type="spellStart"/>
      <w:r w:rsidRPr="00952D87">
        <w:rPr>
          <w:rFonts w:ascii="Bembo Std" w:hAnsi="Bembo Std"/>
          <w:sz w:val="18"/>
          <w:szCs w:val="18"/>
        </w:rPr>
        <w:t>pocetku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tako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da s </w:t>
      </w:r>
      <w:proofErr w:type="spellStart"/>
      <w:r w:rsidRPr="00952D87">
        <w:rPr>
          <w:rFonts w:ascii="Bembo Std" w:hAnsi="Bembo Std"/>
          <w:sz w:val="18"/>
          <w:szCs w:val="18"/>
        </w:rPr>
        <w:t>njima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prvopricesnici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proofErr w:type="spellStart"/>
      <w:r w:rsidRPr="00952D87">
        <w:rPr>
          <w:rFonts w:ascii="Bembo Std" w:hAnsi="Bembo Std"/>
          <w:sz w:val="18"/>
          <w:szCs w:val="18"/>
        </w:rPr>
        <w:t>dolaze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na </w:t>
      </w:r>
      <w:proofErr w:type="spellStart"/>
      <w:proofErr w:type="gramStart"/>
      <w:r w:rsidRPr="00952D87">
        <w:rPr>
          <w:rFonts w:ascii="Bembo Std" w:hAnsi="Bembo Std"/>
          <w:sz w:val="18"/>
          <w:szCs w:val="18"/>
        </w:rPr>
        <w:t>misu</w:t>
      </w:r>
      <w:proofErr w:type="spellEnd"/>
      <w:r w:rsidRPr="00952D87">
        <w:rPr>
          <w:rFonts w:ascii="Bembo Std" w:hAnsi="Bembo Std"/>
          <w:sz w:val="18"/>
          <w:szCs w:val="18"/>
        </w:rPr>
        <w:t xml:space="preserve"> </w:t>
      </w:r>
      <w:r w:rsidR="00EB7C9E" w:rsidRPr="00952D87">
        <w:rPr>
          <w:rFonts w:ascii="Bembo Std" w:hAnsi="Bembo Std"/>
          <w:sz w:val="18"/>
          <w:szCs w:val="18"/>
        </w:rPr>
        <w:t>.</w:t>
      </w:r>
      <w:proofErr w:type="gramEnd"/>
    </w:p>
    <w:p w14:paraId="333223FA" w14:textId="33A060C0" w:rsidR="00FF22C9" w:rsidRPr="00952D87" w:rsidRDefault="00EF2882" w:rsidP="00DF6F03">
      <w:pPr>
        <w:rPr>
          <w:rFonts w:ascii="Bembo Std" w:hAnsi="Bembo Std"/>
        </w:rPr>
      </w:pPr>
      <w:r>
        <w:rPr>
          <w:rFonts w:ascii="Bembo Std" w:hAnsi="Bembo Std"/>
        </w:rPr>
        <w:t xml:space="preserve">Fotograf ( na </w:t>
      </w:r>
      <w:proofErr w:type="spellStart"/>
      <w:r>
        <w:rPr>
          <w:rFonts w:ascii="Bembo Std" w:hAnsi="Bembo Std"/>
        </w:rPr>
        <w:t>temelju</w:t>
      </w:r>
      <w:proofErr w:type="spellEnd"/>
      <w:r>
        <w:rPr>
          <w:rFonts w:ascii="Bembo Std" w:hAnsi="Bembo Std"/>
        </w:rPr>
        <w:t xml:space="preserve"> </w:t>
      </w:r>
      <w:proofErr w:type="spellStart"/>
      <w:r>
        <w:rPr>
          <w:rFonts w:ascii="Bembo Std" w:hAnsi="Bembo Std"/>
        </w:rPr>
        <w:t>ponude</w:t>
      </w:r>
      <w:proofErr w:type="spellEnd"/>
      <w:r>
        <w:rPr>
          <w:rFonts w:ascii="Bembo Std" w:hAnsi="Bembo Std"/>
        </w:rPr>
        <w:t xml:space="preserve"> )</w:t>
      </w:r>
    </w:p>
    <w:p w14:paraId="600ADCDB" w14:textId="2AAC7DCB" w:rsidR="00952D87" w:rsidRPr="00952D87" w:rsidRDefault="00FF22C9" w:rsidP="00DF6F03">
      <w:pPr>
        <w:rPr>
          <w:rFonts w:ascii="Bembo Std" w:hAnsi="Bembo Std"/>
        </w:rPr>
      </w:pPr>
      <w:proofErr w:type="spellStart"/>
      <w:r w:rsidRPr="00952D87">
        <w:rPr>
          <w:rFonts w:ascii="Bembo Std" w:hAnsi="Bembo Std"/>
        </w:rPr>
        <w:t>Prvopricesnici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su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odjeveni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svi</w:t>
      </w:r>
      <w:proofErr w:type="spellEnd"/>
      <w:r w:rsidRPr="00952D87">
        <w:rPr>
          <w:rFonts w:ascii="Bembo Std" w:hAnsi="Bembo Std"/>
        </w:rPr>
        <w:t xml:space="preserve"> u </w:t>
      </w:r>
      <w:proofErr w:type="spellStart"/>
      <w:r w:rsidRPr="00952D87">
        <w:rPr>
          <w:rFonts w:ascii="Bembo Std" w:hAnsi="Bembo Std"/>
        </w:rPr>
        <w:t>iste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haljine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koje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ima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misija</w:t>
      </w:r>
      <w:proofErr w:type="spellEnd"/>
      <w:r w:rsidRPr="00952D87">
        <w:rPr>
          <w:rFonts w:ascii="Bembo Std" w:hAnsi="Bembo Std"/>
        </w:rPr>
        <w:t xml:space="preserve">, </w:t>
      </w:r>
      <w:proofErr w:type="spellStart"/>
      <w:r w:rsidRPr="00952D87">
        <w:rPr>
          <w:rFonts w:ascii="Bembo Std" w:hAnsi="Bembo Std"/>
        </w:rPr>
        <w:t>haljine</w:t>
      </w:r>
      <w:proofErr w:type="spellEnd"/>
      <w:r w:rsidRPr="00952D87">
        <w:rPr>
          <w:rFonts w:ascii="Bembo Std" w:hAnsi="Bembo Std"/>
        </w:rPr>
        <w:t xml:space="preserve"> se </w:t>
      </w:r>
      <w:proofErr w:type="spellStart"/>
      <w:r w:rsidRPr="00952D87">
        <w:rPr>
          <w:rFonts w:ascii="Bembo Std" w:hAnsi="Bembo Std"/>
        </w:rPr>
        <w:t>oblace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prije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mise</w:t>
      </w:r>
      <w:proofErr w:type="spellEnd"/>
      <w:r w:rsidRPr="00952D87">
        <w:rPr>
          <w:rFonts w:ascii="Bembo Std" w:hAnsi="Bembo Std"/>
        </w:rPr>
        <w:t xml:space="preserve"> i </w:t>
      </w:r>
      <w:proofErr w:type="spellStart"/>
      <w:r w:rsidRPr="00952D87">
        <w:rPr>
          <w:rFonts w:ascii="Bembo Std" w:hAnsi="Bembo Std"/>
        </w:rPr>
        <w:t>skidaju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poslije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="00952D87" w:rsidRPr="00952D87">
        <w:rPr>
          <w:rFonts w:ascii="Bembo Std" w:hAnsi="Bembo Std"/>
        </w:rPr>
        <w:t>mise</w:t>
      </w:r>
      <w:proofErr w:type="spellEnd"/>
      <w:r w:rsidR="00952D87" w:rsidRPr="00952D87">
        <w:rPr>
          <w:rFonts w:ascii="Bembo Std" w:hAnsi="Bembo Std"/>
        </w:rPr>
        <w:t xml:space="preserve"> to </w:t>
      </w:r>
      <w:proofErr w:type="spellStart"/>
      <w:r w:rsidR="00952D87" w:rsidRPr="00952D87">
        <w:rPr>
          <w:rFonts w:ascii="Bembo Std" w:hAnsi="Bembo Std"/>
        </w:rPr>
        <w:t>jest</w:t>
      </w:r>
      <w:proofErr w:type="spellEnd"/>
      <w:r w:rsidR="00952D87" w:rsidRPr="00952D87">
        <w:rPr>
          <w:rFonts w:ascii="Bembo Std" w:hAnsi="Bembo Std"/>
        </w:rPr>
        <w:t xml:space="preserve"> </w:t>
      </w:r>
      <w:proofErr w:type="spellStart"/>
      <w:r w:rsidR="00952D87" w:rsidRPr="00952D87">
        <w:rPr>
          <w:rFonts w:ascii="Bembo Std" w:hAnsi="Bembo Std"/>
        </w:rPr>
        <w:t>poslije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slikanja</w:t>
      </w:r>
      <w:proofErr w:type="spellEnd"/>
      <w:r w:rsidRPr="00952D87">
        <w:rPr>
          <w:rFonts w:ascii="Bembo Std" w:hAnsi="Bembo Std"/>
        </w:rPr>
        <w:t>.</w:t>
      </w:r>
    </w:p>
    <w:p w14:paraId="734A2AC6" w14:textId="1D5A5674" w:rsidR="00FF22C9" w:rsidRPr="00952D87" w:rsidRDefault="00FF22C9" w:rsidP="00DF6F03">
      <w:pPr>
        <w:rPr>
          <w:rFonts w:ascii="Bembo Std" w:hAnsi="Bembo Std"/>
        </w:rPr>
      </w:pPr>
      <w:proofErr w:type="spellStart"/>
      <w:r w:rsidRPr="00952D87">
        <w:rPr>
          <w:rFonts w:ascii="Bembo Std" w:hAnsi="Bembo Std"/>
        </w:rPr>
        <w:t>Prvopricesnici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su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duzni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dolaziti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redovito</w:t>
      </w:r>
      <w:proofErr w:type="spellEnd"/>
      <w:r w:rsidRPr="00952D87">
        <w:rPr>
          <w:rFonts w:ascii="Bembo Std" w:hAnsi="Bembo Std"/>
        </w:rPr>
        <w:t xml:space="preserve"> na </w:t>
      </w:r>
      <w:proofErr w:type="spellStart"/>
      <w:r w:rsidRPr="00952D87">
        <w:rPr>
          <w:rFonts w:ascii="Bembo Std" w:hAnsi="Bembo Std"/>
        </w:rPr>
        <w:t>vjeronauk</w:t>
      </w:r>
      <w:proofErr w:type="spellEnd"/>
      <w:r w:rsidRPr="00952D87">
        <w:rPr>
          <w:rFonts w:ascii="Bembo Std" w:hAnsi="Bembo Std"/>
        </w:rPr>
        <w:t xml:space="preserve"> i </w:t>
      </w:r>
      <w:proofErr w:type="spellStart"/>
      <w:r w:rsidRPr="00952D87">
        <w:rPr>
          <w:rFonts w:ascii="Bembo Std" w:hAnsi="Bembo Std"/>
        </w:rPr>
        <w:t>sv</w:t>
      </w:r>
      <w:proofErr w:type="spellEnd"/>
      <w:r w:rsidRPr="00952D87">
        <w:rPr>
          <w:rFonts w:ascii="Bembo Std" w:hAnsi="Bembo Std"/>
        </w:rPr>
        <w:t xml:space="preserve">. </w:t>
      </w:r>
      <w:proofErr w:type="spellStart"/>
      <w:r w:rsidRPr="00952D87">
        <w:rPr>
          <w:rFonts w:ascii="Bembo Std" w:hAnsi="Bembo Std"/>
        </w:rPr>
        <w:t>Misu</w:t>
      </w:r>
      <w:proofErr w:type="spellEnd"/>
      <w:r w:rsidRPr="00952D87">
        <w:rPr>
          <w:rFonts w:ascii="Bembo Std" w:hAnsi="Bembo Std"/>
        </w:rPr>
        <w:t xml:space="preserve">. Na </w:t>
      </w:r>
      <w:proofErr w:type="spellStart"/>
      <w:r w:rsidRPr="00952D87">
        <w:rPr>
          <w:rFonts w:ascii="Bembo Std" w:hAnsi="Bembo Std"/>
        </w:rPr>
        <w:t>sa</w:t>
      </w:r>
      <w:r w:rsidR="00EF2882">
        <w:rPr>
          <w:rFonts w:ascii="Bembo Std" w:hAnsi="Bembo Std"/>
        </w:rPr>
        <w:t>tu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vjeronauka</w:t>
      </w:r>
      <w:proofErr w:type="spellEnd"/>
      <w:r w:rsidR="00EF2882">
        <w:rPr>
          <w:rFonts w:ascii="Bembo Std" w:hAnsi="Bembo Std"/>
        </w:rPr>
        <w:t xml:space="preserve"> i</w:t>
      </w:r>
      <w:r w:rsidRPr="00952D87">
        <w:rPr>
          <w:rFonts w:ascii="Bembo Std" w:hAnsi="Bembo Std"/>
        </w:rPr>
        <w:t xml:space="preserve"> na </w:t>
      </w:r>
      <w:proofErr w:type="spellStart"/>
      <w:r w:rsidRPr="00952D87">
        <w:rPr>
          <w:rFonts w:ascii="Bembo Std" w:hAnsi="Bembo Std"/>
        </w:rPr>
        <w:t>sv</w:t>
      </w:r>
      <w:proofErr w:type="spellEnd"/>
      <w:r w:rsidRPr="00952D87">
        <w:rPr>
          <w:rFonts w:ascii="Bembo Std" w:hAnsi="Bembo Std"/>
        </w:rPr>
        <w:t>.</w:t>
      </w:r>
      <w:r w:rsidR="00952D87"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Misi</w:t>
      </w:r>
      <w:proofErr w:type="spellEnd"/>
      <w:r w:rsidRPr="00952D87">
        <w:rPr>
          <w:rFonts w:ascii="Bembo Std" w:hAnsi="Bembo Std"/>
        </w:rPr>
        <w:t xml:space="preserve"> </w:t>
      </w:r>
      <w:r w:rsidR="00EF2882">
        <w:rPr>
          <w:rFonts w:ascii="Bembo Std" w:hAnsi="Bembo Std"/>
        </w:rPr>
        <w:t xml:space="preserve">se </w:t>
      </w:r>
      <w:proofErr w:type="spellStart"/>
      <w:r w:rsidR="00EF2882">
        <w:rPr>
          <w:rFonts w:ascii="Bembo Std" w:hAnsi="Bembo Std"/>
        </w:rPr>
        <w:t>dobije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pec</w:t>
      </w:r>
      <w:r w:rsidR="00EF2882">
        <w:rPr>
          <w:rFonts w:ascii="Bembo Std" w:hAnsi="Bembo Std"/>
        </w:rPr>
        <w:t>at</w:t>
      </w:r>
      <w:proofErr w:type="spellEnd"/>
      <w:r w:rsidR="00EF2882">
        <w:rPr>
          <w:rFonts w:ascii="Bembo Std" w:hAnsi="Bembo Std"/>
        </w:rPr>
        <w:t xml:space="preserve">. </w:t>
      </w:r>
      <w:proofErr w:type="spellStart"/>
      <w:r w:rsidR="00EF2882">
        <w:rPr>
          <w:rFonts w:ascii="Bembo Std" w:hAnsi="Bembo Std"/>
        </w:rPr>
        <w:t>Onaj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tko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skupi</w:t>
      </w:r>
      <w:proofErr w:type="spellEnd"/>
      <w:r w:rsidR="00EF2882">
        <w:rPr>
          <w:rFonts w:ascii="Bembo Std" w:hAnsi="Bembo Std"/>
        </w:rPr>
        <w:t xml:space="preserve"> 32 </w:t>
      </w:r>
      <w:proofErr w:type="spellStart"/>
      <w:r w:rsidRPr="00952D87">
        <w:rPr>
          <w:rFonts w:ascii="Bembo Std" w:hAnsi="Bembo Std"/>
        </w:rPr>
        <w:t>pecata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biti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ce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prepusten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Pr="00952D87">
        <w:rPr>
          <w:rFonts w:ascii="Bembo Std" w:hAnsi="Bembo Std"/>
        </w:rPr>
        <w:t>Prvoj</w:t>
      </w:r>
      <w:proofErr w:type="spellEnd"/>
      <w:r w:rsidRPr="00952D87">
        <w:rPr>
          <w:rFonts w:ascii="Bembo Std" w:hAnsi="Bembo Std"/>
        </w:rPr>
        <w:t xml:space="preserve"> </w:t>
      </w:r>
      <w:proofErr w:type="spellStart"/>
      <w:r w:rsidR="00952D87" w:rsidRPr="00952D87">
        <w:rPr>
          <w:rFonts w:ascii="Bembo Std" w:hAnsi="Bembo Std"/>
        </w:rPr>
        <w:t>sv</w:t>
      </w:r>
      <w:proofErr w:type="spellEnd"/>
      <w:r w:rsidR="00952D87" w:rsidRPr="00952D87">
        <w:rPr>
          <w:rFonts w:ascii="Bembo Std" w:hAnsi="Bembo Std"/>
        </w:rPr>
        <w:t xml:space="preserve">. </w:t>
      </w:r>
      <w:proofErr w:type="spellStart"/>
      <w:r w:rsidR="00952D87" w:rsidRPr="00952D87">
        <w:rPr>
          <w:rFonts w:ascii="Bembo Std" w:hAnsi="Bembo Std"/>
        </w:rPr>
        <w:t>P</w:t>
      </w:r>
      <w:r w:rsidRPr="00952D87">
        <w:rPr>
          <w:rFonts w:ascii="Bembo Std" w:hAnsi="Bembo Std"/>
        </w:rPr>
        <w:t>ricesti</w:t>
      </w:r>
      <w:proofErr w:type="spellEnd"/>
      <w:r w:rsidRPr="00952D87">
        <w:rPr>
          <w:rFonts w:ascii="Bembo Std" w:hAnsi="Bembo Std"/>
        </w:rPr>
        <w:t>.</w:t>
      </w:r>
      <w:r w:rsidR="0066238C">
        <w:rPr>
          <w:rFonts w:ascii="Bembo Std" w:hAnsi="Bembo Std"/>
        </w:rPr>
        <w:t xml:space="preserve"> </w:t>
      </w:r>
      <w:proofErr w:type="spellStart"/>
      <w:r w:rsidR="0066238C">
        <w:rPr>
          <w:rFonts w:ascii="Bembo Std" w:hAnsi="Bembo Std"/>
        </w:rPr>
        <w:t>Tko</w:t>
      </w:r>
      <w:proofErr w:type="spellEnd"/>
      <w:r w:rsidR="0066238C">
        <w:rPr>
          <w:rFonts w:ascii="Bembo Std" w:hAnsi="Bembo Std"/>
        </w:rPr>
        <w:t xml:space="preserve"> ne </w:t>
      </w:r>
      <w:proofErr w:type="spellStart"/>
      <w:r w:rsidR="0066238C">
        <w:rPr>
          <w:rFonts w:ascii="Bembo Std" w:hAnsi="Bembo Std"/>
        </w:rPr>
        <w:t>skupi</w:t>
      </w:r>
      <w:proofErr w:type="spellEnd"/>
      <w:r w:rsidR="0066238C">
        <w:rPr>
          <w:rFonts w:ascii="Bembo Std" w:hAnsi="Bembo Std"/>
        </w:rPr>
        <w:t xml:space="preserve"> 28</w:t>
      </w:r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pecata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ima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mogucnost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skupiti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ih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za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slijedecu</w:t>
      </w:r>
      <w:proofErr w:type="spellEnd"/>
      <w:r w:rsidR="00EF2882">
        <w:rPr>
          <w:rFonts w:ascii="Bembo Std" w:hAnsi="Bembo Std"/>
        </w:rPr>
        <w:t xml:space="preserve"> </w:t>
      </w:r>
      <w:proofErr w:type="spellStart"/>
      <w:r w:rsidR="00EF2882">
        <w:rPr>
          <w:rFonts w:ascii="Bembo Std" w:hAnsi="Bembo Std"/>
        </w:rPr>
        <w:t>godinu</w:t>
      </w:r>
      <w:proofErr w:type="spellEnd"/>
      <w:r w:rsidR="00EF2882">
        <w:rPr>
          <w:rFonts w:ascii="Bembo Std" w:hAnsi="Bembo Std"/>
        </w:rPr>
        <w:t>.</w:t>
      </w:r>
    </w:p>
    <w:p w14:paraId="357A9E8D" w14:textId="3B135607" w:rsidR="00FF22C9" w:rsidRPr="00952D87" w:rsidRDefault="00E82BBA" w:rsidP="00DF6F03">
      <w:pPr>
        <w:rPr>
          <w:rFonts w:ascii="Bembo Std" w:hAnsi="Bembo Std"/>
        </w:rPr>
      </w:pPr>
      <w:proofErr w:type="spellStart"/>
      <w:r>
        <w:rPr>
          <w:rFonts w:ascii="Bembo Std" w:hAnsi="Bembo Std"/>
        </w:rPr>
        <w:t>Prva</w:t>
      </w:r>
      <w:proofErr w:type="spellEnd"/>
      <w:r>
        <w:rPr>
          <w:rFonts w:ascii="Bembo Std" w:hAnsi="Bembo Std"/>
        </w:rPr>
        <w:t xml:space="preserve"> </w:t>
      </w:r>
      <w:proofErr w:type="spellStart"/>
      <w:r>
        <w:rPr>
          <w:rFonts w:ascii="Bembo Std" w:hAnsi="Bembo Std"/>
        </w:rPr>
        <w:t>pricest</w:t>
      </w:r>
      <w:proofErr w:type="spellEnd"/>
      <w:r>
        <w:rPr>
          <w:rFonts w:ascii="Bembo Std" w:hAnsi="Bembo Std"/>
        </w:rPr>
        <w:t xml:space="preserve"> je </w:t>
      </w:r>
      <w:proofErr w:type="spellStart"/>
      <w:r>
        <w:rPr>
          <w:rFonts w:ascii="Bembo Std" w:hAnsi="Bembo Std"/>
        </w:rPr>
        <w:t>svake</w:t>
      </w:r>
      <w:proofErr w:type="spellEnd"/>
      <w:r>
        <w:rPr>
          <w:rFonts w:ascii="Bembo Std" w:hAnsi="Bembo Std"/>
        </w:rPr>
        <w:t xml:space="preserve"> </w:t>
      </w:r>
      <w:proofErr w:type="spellStart"/>
      <w:r>
        <w:rPr>
          <w:rFonts w:ascii="Bembo Std" w:hAnsi="Bembo Std"/>
        </w:rPr>
        <w:t>godine</w:t>
      </w:r>
      <w:proofErr w:type="spellEnd"/>
      <w:r>
        <w:rPr>
          <w:rFonts w:ascii="Bembo Std" w:hAnsi="Bembo Std"/>
        </w:rPr>
        <w:t xml:space="preserve"> </w:t>
      </w:r>
      <w:proofErr w:type="spellStart"/>
      <w:r>
        <w:rPr>
          <w:rFonts w:ascii="Bembo Std" w:hAnsi="Bembo Std"/>
        </w:rPr>
        <w:t>subotom</w:t>
      </w:r>
      <w:proofErr w:type="spellEnd"/>
      <w:r>
        <w:rPr>
          <w:rFonts w:ascii="Bembo Std" w:hAnsi="Bembo Std"/>
        </w:rPr>
        <w:t xml:space="preserve"> </w:t>
      </w:r>
      <w:proofErr w:type="spellStart"/>
      <w:r>
        <w:rPr>
          <w:rFonts w:ascii="Bembo Std" w:hAnsi="Bembo Std"/>
        </w:rPr>
        <w:t>uoci</w:t>
      </w:r>
      <w:proofErr w:type="spellEnd"/>
      <w:r>
        <w:rPr>
          <w:rFonts w:ascii="Bembo Std" w:hAnsi="Bembo Std"/>
        </w:rPr>
        <w:t xml:space="preserve"> </w:t>
      </w:r>
      <w:proofErr w:type="spellStart"/>
      <w:r>
        <w:rPr>
          <w:rFonts w:ascii="Bembo Std" w:hAnsi="Bembo Std"/>
        </w:rPr>
        <w:t>malog</w:t>
      </w:r>
      <w:proofErr w:type="spellEnd"/>
      <w:r>
        <w:rPr>
          <w:rFonts w:ascii="Bembo Std" w:hAnsi="Bembo Std"/>
        </w:rPr>
        <w:t xml:space="preserve"> </w:t>
      </w:r>
      <w:proofErr w:type="spellStart"/>
      <w:r>
        <w:rPr>
          <w:rFonts w:ascii="Bembo Std" w:hAnsi="Bembo Std"/>
        </w:rPr>
        <w:t>Uskrsa</w:t>
      </w:r>
      <w:proofErr w:type="spellEnd"/>
      <w:r w:rsidR="00FF22C9" w:rsidRPr="00952D87">
        <w:rPr>
          <w:rFonts w:ascii="Bembo Std" w:hAnsi="Bembo Std"/>
        </w:rPr>
        <w:t xml:space="preserve"> u 15 00 </w:t>
      </w:r>
      <w:proofErr w:type="spellStart"/>
      <w:r w:rsidR="00FF22C9" w:rsidRPr="00952D87">
        <w:rPr>
          <w:rFonts w:ascii="Bembo Std" w:hAnsi="Bembo Std"/>
        </w:rPr>
        <w:t>sati</w:t>
      </w:r>
      <w:proofErr w:type="spellEnd"/>
    </w:p>
    <w:p w14:paraId="420995FC" w14:textId="0B7A352E" w:rsidR="00D22F58" w:rsidRDefault="00EB7C9E" w:rsidP="00DF6F03">
      <w:pPr>
        <w:rPr>
          <w:rFonts w:ascii="Bembo Std" w:hAnsi="Bembo Std"/>
          <w:lang w:val="en-US"/>
        </w:rPr>
      </w:pPr>
      <w:r w:rsidRPr="00952D87">
        <w:rPr>
          <w:rFonts w:ascii="Bembo Std" w:hAnsi="Bembo Std"/>
          <w:lang w:val="en-US"/>
        </w:rPr>
        <w:t xml:space="preserve">Ja </w:t>
      </w:r>
      <w:proofErr w:type="spellStart"/>
      <w:r w:rsidRPr="00952D87">
        <w:rPr>
          <w:rFonts w:ascii="Bembo Std" w:hAnsi="Bembo Std"/>
          <w:lang w:val="en-US"/>
        </w:rPr>
        <w:t>roditelj</w:t>
      </w:r>
      <w:proofErr w:type="spellEnd"/>
      <w:r w:rsidR="00D22F58" w:rsidRPr="00952D87">
        <w:rPr>
          <w:rFonts w:ascii="Bembo Std" w:hAnsi="Bembo Std"/>
          <w:lang w:val="en-US"/>
        </w:rPr>
        <w:t xml:space="preserve"> </w:t>
      </w:r>
      <w:proofErr w:type="spellStart"/>
      <w:r w:rsidR="00D22F58" w:rsidRPr="00952D87">
        <w:rPr>
          <w:rFonts w:ascii="Bembo Std" w:hAnsi="Bembo Std"/>
          <w:lang w:val="en-US"/>
        </w:rPr>
        <w:t>zelim</w:t>
      </w:r>
      <w:proofErr w:type="spellEnd"/>
      <w:r w:rsidR="00D22F58" w:rsidRPr="00952D87">
        <w:rPr>
          <w:rFonts w:ascii="Bembo Std" w:hAnsi="Bembo Std"/>
          <w:lang w:val="en-US"/>
        </w:rPr>
        <w:t xml:space="preserve"> da se </w:t>
      </w:r>
      <w:proofErr w:type="spellStart"/>
      <w:r w:rsidR="00D22F58" w:rsidRPr="00952D87">
        <w:rPr>
          <w:rFonts w:ascii="Bembo Std" w:hAnsi="Bembo Std"/>
          <w:lang w:val="en-US"/>
        </w:rPr>
        <w:t>moje</w:t>
      </w:r>
      <w:proofErr w:type="spellEnd"/>
      <w:r w:rsidR="00D22F58" w:rsidRPr="00952D87">
        <w:rPr>
          <w:rFonts w:ascii="Bembo Std" w:hAnsi="Bembo Std"/>
          <w:lang w:val="en-US"/>
        </w:rPr>
        <w:t xml:space="preserve"> </w:t>
      </w:r>
      <w:proofErr w:type="spellStart"/>
      <w:r w:rsidR="00D22F58" w:rsidRPr="00952D87">
        <w:rPr>
          <w:rFonts w:ascii="Bembo Std" w:hAnsi="Bembo Std"/>
          <w:lang w:val="en-US"/>
        </w:rPr>
        <w:t>djete</w:t>
      </w:r>
      <w:proofErr w:type="spellEnd"/>
      <w:r w:rsidR="00D22F58" w:rsidRPr="00952D87">
        <w:rPr>
          <w:rFonts w:ascii="Bembo Std" w:hAnsi="Bembo Std"/>
          <w:lang w:val="en-US"/>
        </w:rPr>
        <w:t xml:space="preserve"> </w:t>
      </w:r>
      <w:proofErr w:type="spellStart"/>
      <w:r w:rsidR="00D22F58" w:rsidRPr="00952D87">
        <w:rPr>
          <w:rFonts w:ascii="Bembo Std" w:hAnsi="Bembo Std"/>
          <w:lang w:val="en-US"/>
        </w:rPr>
        <w:t>pricesti</w:t>
      </w:r>
      <w:proofErr w:type="spellEnd"/>
      <w:r w:rsidR="00D22F58" w:rsidRPr="00952D87">
        <w:rPr>
          <w:rFonts w:ascii="Bembo Std" w:hAnsi="Bembo Std"/>
          <w:lang w:val="en-US"/>
        </w:rPr>
        <w:t xml:space="preserve"> u </w:t>
      </w:r>
      <w:proofErr w:type="spellStart"/>
      <w:r w:rsidR="00D22F58" w:rsidRPr="00952D87">
        <w:rPr>
          <w:rFonts w:ascii="Bembo Std" w:hAnsi="Bembo Std"/>
          <w:lang w:val="en-US"/>
        </w:rPr>
        <w:t>nasoj</w:t>
      </w:r>
      <w:proofErr w:type="spellEnd"/>
      <w:r w:rsidR="00D22F58" w:rsidRPr="00952D87">
        <w:rPr>
          <w:rFonts w:ascii="Bembo Std" w:hAnsi="Bembo Std"/>
          <w:lang w:val="en-US"/>
        </w:rPr>
        <w:t xml:space="preserve"> </w:t>
      </w:r>
      <w:proofErr w:type="spellStart"/>
      <w:r w:rsidR="00D22F58" w:rsidRPr="00952D87">
        <w:rPr>
          <w:rFonts w:ascii="Bembo Std" w:hAnsi="Bembo Std"/>
          <w:lang w:val="en-US"/>
        </w:rPr>
        <w:t>misiji</w:t>
      </w:r>
      <w:proofErr w:type="spellEnd"/>
      <w:r w:rsidRPr="00952D87">
        <w:rPr>
          <w:rFonts w:ascii="Bembo Std" w:hAnsi="Bembo Std"/>
          <w:lang w:val="en-US"/>
        </w:rPr>
        <w:t xml:space="preserve"> </w:t>
      </w:r>
      <w:proofErr w:type="spellStart"/>
      <w:r w:rsidRPr="00952D87">
        <w:rPr>
          <w:rFonts w:ascii="Bembo Std" w:hAnsi="Bembo Std"/>
          <w:lang w:val="en-US"/>
        </w:rPr>
        <w:t>po</w:t>
      </w:r>
      <w:proofErr w:type="spellEnd"/>
      <w:r w:rsidRPr="00952D87">
        <w:rPr>
          <w:rFonts w:ascii="Bembo Std" w:hAnsi="Bembo Std"/>
          <w:lang w:val="en-US"/>
        </w:rPr>
        <w:t xml:space="preserve"> </w:t>
      </w:r>
      <w:proofErr w:type="spellStart"/>
      <w:r w:rsidRPr="00952D87">
        <w:rPr>
          <w:rFonts w:ascii="Bembo Std" w:hAnsi="Bembo Std"/>
          <w:lang w:val="en-US"/>
        </w:rPr>
        <w:t>navedenim</w:t>
      </w:r>
      <w:proofErr w:type="spellEnd"/>
      <w:r w:rsidRPr="00952D87">
        <w:rPr>
          <w:rFonts w:ascii="Bembo Std" w:hAnsi="Bembo Std"/>
          <w:lang w:val="en-US"/>
        </w:rPr>
        <w:t xml:space="preserve"> </w:t>
      </w:r>
      <w:proofErr w:type="spellStart"/>
      <w:r w:rsidRPr="00952D87">
        <w:rPr>
          <w:rFonts w:ascii="Bembo Std" w:hAnsi="Bembo Std"/>
          <w:lang w:val="en-US"/>
        </w:rPr>
        <w:t>uvjetima</w:t>
      </w:r>
      <w:proofErr w:type="spellEnd"/>
      <w:r w:rsidR="00D22F58" w:rsidRPr="00952D87">
        <w:rPr>
          <w:rFonts w:ascii="Bembo Std" w:hAnsi="Bembo Std"/>
          <w:lang w:val="en-US"/>
        </w:rPr>
        <w:t>!</w:t>
      </w:r>
    </w:p>
    <w:p w14:paraId="6A56C9C0" w14:textId="1E86B2C1" w:rsidR="00952D87" w:rsidRDefault="00952D87" w:rsidP="00DF6F03">
      <w:pPr>
        <w:rPr>
          <w:rFonts w:ascii="Bembo Std" w:hAnsi="Bembo Std"/>
          <w:lang w:val="en-US"/>
        </w:rPr>
      </w:pPr>
    </w:p>
    <w:p w14:paraId="30844E16" w14:textId="77777777" w:rsidR="00952D87" w:rsidRPr="00952D87" w:rsidRDefault="00952D87" w:rsidP="00DF6F03">
      <w:pPr>
        <w:rPr>
          <w:rFonts w:ascii="Bembo Std" w:hAnsi="Bembo Std"/>
          <w:lang w:val="en-US"/>
        </w:rPr>
      </w:pPr>
    </w:p>
    <w:p w14:paraId="1457100A" w14:textId="547C0647" w:rsidR="00D22F58" w:rsidRPr="00952D87" w:rsidRDefault="00D22F58" w:rsidP="00DF6F03">
      <w:pPr>
        <w:rPr>
          <w:rFonts w:ascii="Bembo Std" w:hAnsi="Bembo Std"/>
          <w:lang w:val="en-US"/>
        </w:rPr>
      </w:pPr>
      <w:r w:rsidRPr="00952D87">
        <w:rPr>
          <w:rFonts w:ascii="Bembo Std" w:hAnsi="Bembo Std"/>
          <w:lang w:val="en-US"/>
        </w:rPr>
        <w:t>-</w:t>
      </w:r>
      <w:r w:rsidR="00952D87" w:rsidRPr="00952D87">
        <w:rPr>
          <w:rFonts w:ascii="Bembo Std" w:hAnsi="Bembo Std"/>
          <w:lang w:val="en-US"/>
        </w:rPr>
        <w:t>--------------------------------------------------------------------------------------------------</w:t>
      </w:r>
    </w:p>
    <w:p w14:paraId="6B0F18B0" w14:textId="77777777" w:rsidR="00D22F58" w:rsidRPr="00952D87" w:rsidRDefault="00D22F58" w:rsidP="00DF6F03">
      <w:pPr>
        <w:rPr>
          <w:rFonts w:ascii="Bembo Std" w:hAnsi="Bembo Std"/>
          <w:lang w:val="en-US"/>
        </w:rPr>
      </w:pPr>
      <w:proofErr w:type="spellStart"/>
      <w:r w:rsidRPr="00952D87">
        <w:rPr>
          <w:rFonts w:ascii="Bembo Std" w:hAnsi="Bembo Std"/>
          <w:lang w:val="en-US"/>
        </w:rPr>
        <w:t>Potpis</w:t>
      </w:r>
      <w:proofErr w:type="spellEnd"/>
      <w:r w:rsidRPr="00952D87">
        <w:rPr>
          <w:rFonts w:ascii="Bembo Std" w:hAnsi="Bembo Std"/>
          <w:lang w:val="en-US"/>
        </w:rPr>
        <w:t xml:space="preserve"> </w:t>
      </w:r>
      <w:proofErr w:type="spellStart"/>
      <w:r w:rsidRPr="00952D87">
        <w:rPr>
          <w:rFonts w:ascii="Bembo Std" w:hAnsi="Bembo Std"/>
          <w:lang w:val="en-US"/>
        </w:rPr>
        <w:t>roditelja</w:t>
      </w:r>
      <w:proofErr w:type="spellEnd"/>
    </w:p>
    <w:p w14:paraId="33364B63" w14:textId="58FD1353" w:rsidR="001C1D27" w:rsidRPr="001C1D27" w:rsidRDefault="001C1D27" w:rsidP="001C1D27">
      <w:pPr>
        <w:rPr>
          <w:rFonts w:ascii="Bembo Std Semibold" w:hAnsi="Bembo Std Semibold"/>
        </w:rPr>
      </w:pPr>
      <w:bookmarkStart w:id="0" w:name="_GoBack"/>
      <w:bookmarkEnd w:id="0"/>
    </w:p>
    <w:sectPr w:rsidR="001C1D27" w:rsidRPr="001C1D27" w:rsidSect="00FF60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07" w:right="1417" w:bottom="1134" w:left="1417" w:header="12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425D2" w14:textId="77777777" w:rsidR="00D2501A" w:rsidRDefault="00D2501A" w:rsidP="00642F01">
      <w:pPr>
        <w:spacing w:after="0" w:line="240" w:lineRule="auto"/>
      </w:pPr>
      <w:r>
        <w:separator/>
      </w:r>
    </w:p>
  </w:endnote>
  <w:endnote w:type="continuationSeparator" w:id="0">
    <w:p w14:paraId="606416FB" w14:textId="77777777" w:rsidR="00D2501A" w:rsidRDefault="00D2501A" w:rsidP="0064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CE16A8-B4AE-4126-BEF7-4CA69253BB8E}"/>
    <w:embedBold r:id="rId2" w:fontKey="{9E1601D6-EBB2-44D7-87A9-D724F3DD4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4F0C1B6-2C4C-44D3-9C20-6023847202A1}"/>
  </w:font>
  <w:font w:name="Bembo Std">
    <w:altName w:val="Sitka Small"/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Bembo Std Semibold">
    <w:altName w:val="Sitka Small"/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4" w:fontKey="{F2EF4735-E648-4330-AB23-0B2CFDD009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FBD841-9FD9-447B-AFC9-7B3E8EC63B5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35D1B" w14:textId="77777777" w:rsidR="00276971" w:rsidRDefault="0027697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A53DC" w14:textId="77777777" w:rsidR="00276971" w:rsidRDefault="0027697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9DFFA" w14:textId="77777777" w:rsidR="00276971" w:rsidRDefault="002769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4C38B" w14:textId="77777777" w:rsidR="00D2501A" w:rsidRDefault="00D2501A" w:rsidP="00642F01">
      <w:pPr>
        <w:spacing w:after="0" w:line="240" w:lineRule="auto"/>
      </w:pPr>
      <w:r>
        <w:separator/>
      </w:r>
    </w:p>
  </w:footnote>
  <w:footnote w:type="continuationSeparator" w:id="0">
    <w:p w14:paraId="431F04D3" w14:textId="77777777" w:rsidR="00D2501A" w:rsidRDefault="00D2501A" w:rsidP="0064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3279B" w14:textId="77777777" w:rsidR="00276971" w:rsidRDefault="002769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A2A6F" w14:textId="77777777" w:rsidR="00642F01" w:rsidRPr="00642F01" w:rsidRDefault="003005E3" w:rsidP="00642F01">
    <w:pPr>
      <w:pStyle w:val="Kopfzeile"/>
      <w:jc w:val="center"/>
      <w:rPr>
        <w:rFonts w:ascii="Garamond" w:hAnsi="Garamond"/>
        <w:b/>
        <w:color w:val="C00000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396013BC" wp14:editId="35E1F514">
          <wp:simplePos x="0" y="0"/>
          <wp:positionH relativeFrom="column">
            <wp:posOffset>-190269</wp:posOffset>
          </wp:positionH>
          <wp:positionV relativeFrom="paragraph">
            <wp:posOffset>-138430</wp:posOffset>
          </wp:positionV>
          <wp:extent cx="770890" cy="116522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kmisijad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116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FF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83DBAE" wp14:editId="358F6CC4">
              <wp:simplePos x="0" y="0"/>
              <wp:positionH relativeFrom="column">
                <wp:posOffset>4366895</wp:posOffset>
              </wp:positionH>
              <wp:positionV relativeFrom="paragraph">
                <wp:posOffset>-50800</wp:posOffset>
              </wp:positionV>
              <wp:extent cx="2374265" cy="1403985"/>
              <wp:effectExtent l="0" t="0" r="635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40820" w14:textId="516A26ED" w:rsidR="00416FF1" w:rsidRPr="001C1D27" w:rsidRDefault="00416FF1" w:rsidP="00416FF1">
                          <w:pPr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</w:pPr>
                          <w:r w:rsidRPr="001C1D27">
                            <w:rPr>
                              <w:rFonts w:ascii="Bembo Std Semibold" w:hAnsi="Bembo Std Semibold"/>
                              <w:sz w:val="20"/>
                              <w:szCs w:val="20"/>
                            </w:rPr>
                            <w:t>Kroatische katholische Mission</w:t>
                          </w:r>
                          <w:r w:rsidR="00744BEF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br/>
                          </w:r>
                          <w:proofErr w:type="spellStart"/>
                          <w:r w:rsidR="00744BEF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t>Altenderner</w:t>
                          </w:r>
                          <w:proofErr w:type="spellEnd"/>
                          <w:r w:rsidR="00744BEF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744BEF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t>Str</w:t>
                          </w:r>
                          <w:proofErr w:type="spellEnd"/>
                          <w:r w:rsidR="00744BEF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t xml:space="preserve"> 67</w:t>
                          </w:r>
                          <w:r w:rsidR="00744BEF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br/>
                            <w:t>44329</w:t>
                          </w:r>
                          <w:r w:rsidRPr="001C1D27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t xml:space="preserve"> Dortmund</w:t>
                          </w:r>
                        </w:p>
                        <w:p w14:paraId="35D89602" w14:textId="77777777" w:rsidR="00416FF1" w:rsidRPr="001C1D27" w:rsidRDefault="00416FF1" w:rsidP="00416FF1">
                          <w:pPr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</w:pPr>
                          <w:r w:rsidRPr="001C1D27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t>www.hk-misija-dortmund.de</w:t>
                          </w:r>
                          <w:r w:rsidRPr="001C1D27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br/>
                            <w:t>donzrinko@hk-misija-dortmund.de</w:t>
                          </w:r>
                        </w:p>
                        <w:p w14:paraId="50FF9129" w14:textId="18703FDF" w:rsidR="00416FF1" w:rsidRPr="001C1D27" w:rsidRDefault="00276971" w:rsidP="00416FF1">
                          <w:pPr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t>Telefon: (0231) 13876470</w:t>
                          </w:r>
                          <w:r w:rsidR="00416FF1" w:rsidRPr="001C1D27"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  <w:br/>
                            <w:t>Mobil: 0171 12 84 553</w:t>
                          </w:r>
                        </w:p>
                        <w:p w14:paraId="7770A1D7" w14:textId="77777777" w:rsidR="00416FF1" w:rsidRPr="001C1D27" w:rsidRDefault="00416FF1" w:rsidP="00416FF1">
                          <w:pPr>
                            <w:rPr>
                              <w:rFonts w:ascii="Bembo Std" w:hAnsi="Bembo Std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83DB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43.85pt;margin-top:-4pt;width:186.95pt;height:110.5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" stroked="f">
              <v:textbox style="mso-fit-shape-to-text:t">
                <w:txbxContent>
                  <w:p w14:paraId="3EA40820" w14:textId="516A26ED" w:rsidR="00416FF1" w:rsidRPr="001C1D27" w:rsidRDefault="00416FF1" w:rsidP="00416FF1">
                    <w:pPr>
                      <w:rPr>
                        <w:rFonts w:ascii="Bembo Std" w:hAnsi="Bembo Std"/>
                        <w:sz w:val="20"/>
                        <w:szCs w:val="20"/>
                      </w:rPr>
                    </w:pPr>
                    <w:r w:rsidRPr="001C1D27">
                      <w:rPr>
                        <w:rFonts w:ascii="Bembo Std Semibold" w:hAnsi="Bembo Std Semibold"/>
                        <w:sz w:val="20"/>
                        <w:szCs w:val="20"/>
                      </w:rPr>
                      <w:t>Kroatische katholische Mission</w:t>
                    </w:r>
                    <w:r w:rsidR="00744BEF">
                      <w:rPr>
                        <w:rFonts w:ascii="Bembo Std" w:hAnsi="Bembo Std"/>
                        <w:sz w:val="20"/>
                        <w:szCs w:val="20"/>
                      </w:rPr>
                      <w:br/>
                    </w:r>
                    <w:proofErr w:type="spellStart"/>
                    <w:r w:rsidR="00744BEF">
                      <w:rPr>
                        <w:rFonts w:ascii="Bembo Std" w:hAnsi="Bembo Std"/>
                        <w:sz w:val="20"/>
                        <w:szCs w:val="20"/>
                      </w:rPr>
                      <w:t>Altenderner</w:t>
                    </w:r>
                    <w:proofErr w:type="spellEnd"/>
                    <w:r w:rsidR="00744BEF">
                      <w:rPr>
                        <w:rFonts w:ascii="Bembo Std" w:hAnsi="Bembo Std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744BEF">
                      <w:rPr>
                        <w:rFonts w:ascii="Bembo Std" w:hAnsi="Bembo Std"/>
                        <w:sz w:val="20"/>
                        <w:szCs w:val="20"/>
                      </w:rPr>
                      <w:t>Str</w:t>
                    </w:r>
                    <w:proofErr w:type="spellEnd"/>
                    <w:r w:rsidR="00744BEF">
                      <w:rPr>
                        <w:rFonts w:ascii="Bembo Std" w:hAnsi="Bembo Std"/>
                        <w:sz w:val="20"/>
                        <w:szCs w:val="20"/>
                      </w:rPr>
                      <w:t xml:space="preserve"> 67</w:t>
                    </w:r>
                    <w:r w:rsidR="00744BEF">
                      <w:rPr>
                        <w:rFonts w:ascii="Bembo Std" w:hAnsi="Bembo Std"/>
                        <w:sz w:val="20"/>
                        <w:szCs w:val="20"/>
                      </w:rPr>
                      <w:br/>
                      <w:t>44329</w:t>
                    </w:r>
                    <w:r w:rsidRPr="001C1D27">
                      <w:rPr>
                        <w:rFonts w:ascii="Bembo Std" w:hAnsi="Bembo Std"/>
                        <w:sz w:val="20"/>
                        <w:szCs w:val="20"/>
                      </w:rPr>
                      <w:t xml:space="preserve"> Dortmund</w:t>
                    </w:r>
                  </w:p>
                  <w:p w14:paraId="35D89602" w14:textId="77777777" w:rsidR="00416FF1" w:rsidRPr="001C1D27" w:rsidRDefault="00416FF1" w:rsidP="00416FF1">
                    <w:pPr>
                      <w:rPr>
                        <w:rFonts w:ascii="Bembo Std" w:hAnsi="Bembo Std"/>
                        <w:sz w:val="20"/>
                        <w:szCs w:val="20"/>
                      </w:rPr>
                    </w:pPr>
                    <w:r w:rsidRPr="001C1D27">
                      <w:rPr>
                        <w:rFonts w:ascii="Bembo Std" w:hAnsi="Bembo Std"/>
                        <w:sz w:val="20"/>
                        <w:szCs w:val="20"/>
                      </w:rPr>
                      <w:t>www.hk-misija-dortmund.de</w:t>
                    </w:r>
                    <w:r w:rsidRPr="001C1D27">
                      <w:rPr>
                        <w:rFonts w:ascii="Bembo Std" w:hAnsi="Bembo Std"/>
                        <w:sz w:val="20"/>
                        <w:szCs w:val="20"/>
                      </w:rPr>
                      <w:br/>
                      <w:t>donzrinko@hk-misija-dortmund.de</w:t>
                    </w:r>
                  </w:p>
                  <w:p w14:paraId="50FF9129" w14:textId="18703FDF" w:rsidR="00416FF1" w:rsidRPr="001C1D27" w:rsidRDefault="00276971" w:rsidP="00416FF1">
                    <w:pPr>
                      <w:rPr>
                        <w:rFonts w:ascii="Bembo Std" w:hAnsi="Bembo Std"/>
                        <w:sz w:val="20"/>
                        <w:szCs w:val="20"/>
                      </w:rPr>
                    </w:pPr>
                    <w:r>
                      <w:rPr>
                        <w:rFonts w:ascii="Bembo Std" w:hAnsi="Bembo Std"/>
                        <w:sz w:val="20"/>
                        <w:szCs w:val="20"/>
                      </w:rPr>
                      <w:t>Telefon: (0231) 13876470</w:t>
                    </w:r>
                    <w:r w:rsidR="00416FF1" w:rsidRPr="001C1D27">
                      <w:rPr>
                        <w:rFonts w:ascii="Bembo Std" w:hAnsi="Bembo Std"/>
                        <w:sz w:val="20"/>
                        <w:szCs w:val="20"/>
                      </w:rPr>
                      <w:br/>
                      <w:t>Mobil: 0171 12 84 553</w:t>
                    </w:r>
                  </w:p>
                  <w:p w14:paraId="7770A1D7" w14:textId="77777777" w:rsidR="00416FF1" w:rsidRPr="001C1D27" w:rsidRDefault="00416FF1" w:rsidP="00416FF1">
                    <w:pPr>
                      <w:rPr>
                        <w:rFonts w:ascii="Bembo Std" w:hAnsi="Bembo Std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proofErr w:type="spellStart"/>
    <w:r w:rsidR="00642F01" w:rsidRPr="00642F01">
      <w:rPr>
        <w:rFonts w:ascii="Garamond" w:hAnsi="Garamond"/>
        <w:b/>
        <w:color w:val="C00000"/>
      </w:rPr>
      <w:t>Hrvatska</w:t>
    </w:r>
    <w:proofErr w:type="spellEnd"/>
    <w:r w:rsidR="00642F01" w:rsidRPr="00642F01">
      <w:rPr>
        <w:rFonts w:ascii="Garamond" w:hAnsi="Garamond"/>
        <w:b/>
        <w:color w:val="C00000"/>
      </w:rPr>
      <w:t xml:space="preserve"> </w:t>
    </w:r>
    <w:proofErr w:type="spellStart"/>
    <w:r w:rsidR="00642F01" w:rsidRPr="00642F01">
      <w:rPr>
        <w:rFonts w:ascii="Garamond" w:hAnsi="Garamond"/>
        <w:b/>
        <w:color w:val="C00000"/>
      </w:rPr>
      <w:t>katolička</w:t>
    </w:r>
    <w:proofErr w:type="spellEnd"/>
    <w:r w:rsidR="00642F01" w:rsidRPr="00642F01">
      <w:rPr>
        <w:rFonts w:ascii="Garamond" w:hAnsi="Garamond"/>
        <w:b/>
        <w:color w:val="C00000"/>
      </w:rPr>
      <w:t xml:space="preserve"> </w:t>
    </w:r>
    <w:proofErr w:type="spellStart"/>
    <w:r w:rsidR="00642F01" w:rsidRPr="00642F01">
      <w:rPr>
        <w:rFonts w:ascii="Garamond" w:hAnsi="Garamond"/>
        <w:b/>
        <w:color w:val="C00000"/>
      </w:rPr>
      <w:t>misija</w:t>
    </w:r>
    <w:proofErr w:type="spellEnd"/>
  </w:p>
  <w:p w14:paraId="11FAAB6F" w14:textId="77777777" w:rsidR="00642F01" w:rsidRPr="00642F01" w:rsidRDefault="00642F01" w:rsidP="00642F01">
    <w:pPr>
      <w:pStyle w:val="Kopfzeile"/>
      <w:jc w:val="center"/>
      <w:rPr>
        <w:rFonts w:ascii="Garamond" w:hAnsi="Garamond"/>
        <w:b/>
      </w:rPr>
    </w:pPr>
    <w:proofErr w:type="spellStart"/>
    <w:r w:rsidRPr="00642F01">
      <w:rPr>
        <w:rFonts w:ascii="Garamond" w:hAnsi="Garamond"/>
        <w:b/>
      </w:rPr>
      <w:t>don</w:t>
    </w:r>
    <w:proofErr w:type="spellEnd"/>
    <w:r w:rsidRPr="00642F01">
      <w:rPr>
        <w:rFonts w:ascii="Garamond" w:hAnsi="Garamond"/>
        <w:b/>
      </w:rPr>
      <w:t xml:space="preserve"> Zrinko Brkovic</w:t>
    </w:r>
  </w:p>
  <w:p w14:paraId="588F8343" w14:textId="77777777" w:rsidR="00642F01" w:rsidRDefault="00642F01" w:rsidP="00642F01">
    <w:pPr>
      <w:pStyle w:val="Kopfzeile"/>
    </w:pPr>
  </w:p>
  <w:p w14:paraId="14AB7530" w14:textId="77777777" w:rsidR="00642F01" w:rsidRDefault="00642F01" w:rsidP="00642F01">
    <w:pPr>
      <w:pStyle w:val="Kopfzeile"/>
    </w:pPr>
  </w:p>
  <w:p w14:paraId="10BB6FBB" w14:textId="77777777" w:rsidR="00642F01" w:rsidRDefault="00642F0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9968F" w14:textId="77777777" w:rsidR="00276971" w:rsidRDefault="0027697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2164A"/>
    <w:multiLevelType w:val="hybridMultilevel"/>
    <w:tmpl w:val="3CC24470"/>
    <w:lvl w:ilvl="0" w:tplc="585AE2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25D28"/>
    <w:multiLevelType w:val="hybridMultilevel"/>
    <w:tmpl w:val="A22610F4"/>
    <w:lvl w:ilvl="0" w:tplc="0964A4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A2CBC"/>
    <w:multiLevelType w:val="hybridMultilevel"/>
    <w:tmpl w:val="8AA8DEFA"/>
    <w:lvl w:ilvl="0" w:tplc="19F678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9E042B"/>
    <w:multiLevelType w:val="hybridMultilevel"/>
    <w:tmpl w:val="1DA83758"/>
    <w:lvl w:ilvl="0" w:tplc="EE40D0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06"/>
    <w:rsid w:val="00012BCD"/>
    <w:rsid w:val="000A3DA9"/>
    <w:rsid w:val="000B1A2F"/>
    <w:rsid w:val="00125E02"/>
    <w:rsid w:val="00195120"/>
    <w:rsid w:val="001B43D2"/>
    <w:rsid w:val="001C1D27"/>
    <w:rsid w:val="001C2B10"/>
    <w:rsid w:val="001C3F28"/>
    <w:rsid w:val="002434B9"/>
    <w:rsid w:val="00276971"/>
    <w:rsid w:val="00287AD7"/>
    <w:rsid w:val="00292C46"/>
    <w:rsid w:val="002A48A1"/>
    <w:rsid w:val="002B0606"/>
    <w:rsid w:val="002B3123"/>
    <w:rsid w:val="002B6292"/>
    <w:rsid w:val="003005E3"/>
    <w:rsid w:val="00342024"/>
    <w:rsid w:val="0035289F"/>
    <w:rsid w:val="00357666"/>
    <w:rsid w:val="00360662"/>
    <w:rsid w:val="00416FF1"/>
    <w:rsid w:val="00466642"/>
    <w:rsid w:val="004F1D97"/>
    <w:rsid w:val="005A4B91"/>
    <w:rsid w:val="005C1AB0"/>
    <w:rsid w:val="005C1D75"/>
    <w:rsid w:val="005D232E"/>
    <w:rsid w:val="005D645F"/>
    <w:rsid w:val="00642F01"/>
    <w:rsid w:val="0064429C"/>
    <w:rsid w:val="0066238C"/>
    <w:rsid w:val="0069415F"/>
    <w:rsid w:val="006D0A6F"/>
    <w:rsid w:val="00744BEF"/>
    <w:rsid w:val="007D1076"/>
    <w:rsid w:val="00832F85"/>
    <w:rsid w:val="00843CCF"/>
    <w:rsid w:val="00952D87"/>
    <w:rsid w:val="009B0AC9"/>
    <w:rsid w:val="00A45349"/>
    <w:rsid w:val="00AB2399"/>
    <w:rsid w:val="00AD7FA4"/>
    <w:rsid w:val="00B17D77"/>
    <w:rsid w:val="00B273D2"/>
    <w:rsid w:val="00B75B08"/>
    <w:rsid w:val="00B951FD"/>
    <w:rsid w:val="00BA0601"/>
    <w:rsid w:val="00BC0042"/>
    <w:rsid w:val="00CE0356"/>
    <w:rsid w:val="00CF44DE"/>
    <w:rsid w:val="00D22F58"/>
    <w:rsid w:val="00D2501A"/>
    <w:rsid w:val="00D26994"/>
    <w:rsid w:val="00D95185"/>
    <w:rsid w:val="00DF119B"/>
    <w:rsid w:val="00DF6F03"/>
    <w:rsid w:val="00E23BF2"/>
    <w:rsid w:val="00E82BBA"/>
    <w:rsid w:val="00EB7C9E"/>
    <w:rsid w:val="00EF2882"/>
    <w:rsid w:val="00F56426"/>
    <w:rsid w:val="00F67F68"/>
    <w:rsid w:val="00FA2E0E"/>
    <w:rsid w:val="00FF22C9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6EE41"/>
  <w15:docId w15:val="{73C050CB-8291-4306-B4AD-51BEC6189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2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2F01"/>
  </w:style>
  <w:style w:type="paragraph" w:styleId="Fuzeile">
    <w:name w:val="footer"/>
    <w:basedOn w:val="Standard"/>
    <w:link w:val="FuzeileZchn"/>
    <w:uiPriority w:val="99"/>
    <w:unhideWhenUsed/>
    <w:rsid w:val="00642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2F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2F0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42F01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B0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%20zrinko\Desktop\Vorlage%20HK%20Misija%20Dortmun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HK Misija Dortmund.dotx</Template>
  <TotalTime>0</TotalTime>
  <Pages>1</Pages>
  <Words>184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zrinko</dc:creator>
  <cp:keywords/>
  <dc:description/>
  <cp:lastModifiedBy>User</cp:lastModifiedBy>
  <cp:revision>44</cp:revision>
  <cp:lastPrinted>2024-08-29T10:23:00Z</cp:lastPrinted>
  <dcterms:created xsi:type="dcterms:W3CDTF">2016-02-29T10:58:00Z</dcterms:created>
  <dcterms:modified xsi:type="dcterms:W3CDTF">2024-09-09T08:43:00Z</dcterms:modified>
</cp:coreProperties>
</file>